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AECACE1" w14:textId="006EDBE8" w:rsidR="0035323F" w:rsidRPr="004671AD" w:rsidRDefault="00AE42DC" w:rsidP="00E82D11">
      <w:pPr>
        <w:spacing w:after="0" w:line="240" w:lineRule="auto"/>
        <w:jc w:val="center"/>
        <w:rPr>
          <w:rFonts w:ascii="Source Sans Pro" w:hAnsi="Source Sans Pro"/>
          <w:b/>
          <w:sz w:val="24"/>
          <w:szCs w:val="24"/>
        </w:rPr>
      </w:pPr>
      <w:bookmarkStart w:id="0" w:name="_GoBack"/>
      <w:bookmarkEnd w:id="0"/>
      <w:r w:rsidRPr="004671AD">
        <w:rPr>
          <w:rFonts w:ascii="Source Sans Pro" w:hAnsi="Source Sans Pro"/>
          <w:b/>
          <w:sz w:val="24"/>
          <w:szCs w:val="24"/>
        </w:rPr>
        <w:t xml:space="preserve">WNIOSEK </w:t>
      </w:r>
    </w:p>
    <w:p w14:paraId="6C51CA76" w14:textId="2AC5745C" w:rsidR="00EC772C" w:rsidRPr="004671AD" w:rsidRDefault="00AE42DC" w:rsidP="00E82D11">
      <w:pPr>
        <w:spacing w:after="0" w:line="240" w:lineRule="auto"/>
        <w:jc w:val="center"/>
        <w:rPr>
          <w:rFonts w:ascii="Source Sans Pro" w:hAnsi="Source Sans Pro"/>
          <w:b/>
          <w:sz w:val="24"/>
          <w:szCs w:val="24"/>
        </w:rPr>
      </w:pPr>
      <w:r w:rsidRPr="004671AD">
        <w:rPr>
          <w:rFonts w:ascii="Source Sans Pro" w:hAnsi="Source Sans Pro"/>
          <w:b/>
          <w:sz w:val="24"/>
          <w:szCs w:val="24"/>
        </w:rPr>
        <w:t>O ZAWARCIE UMOWY O PROWADZENIE PPK</w:t>
      </w:r>
    </w:p>
    <w:p w14:paraId="3CDD7D74" w14:textId="049EEF46" w:rsidR="00AE42DC" w:rsidRPr="004671AD" w:rsidRDefault="00EC772C" w:rsidP="00AE42DC">
      <w:pPr>
        <w:spacing w:after="0" w:line="240" w:lineRule="auto"/>
        <w:ind w:firstLine="708"/>
        <w:rPr>
          <w:rFonts w:ascii="Source Sans Pro" w:hAnsi="Source Sans Pro"/>
          <w:sz w:val="24"/>
          <w:szCs w:val="24"/>
        </w:rPr>
      </w:pPr>
      <w:r w:rsidRPr="004671AD">
        <w:rPr>
          <w:rFonts w:ascii="Source Sans Pro" w:hAnsi="Source Sans Pro"/>
          <w:sz w:val="24"/>
          <w:szCs w:val="24"/>
        </w:rPr>
        <w:t>(dla osób zatrudnionych, które</w:t>
      </w:r>
      <w:r w:rsidR="00AE42DC" w:rsidRPr="004671AD">
        <w:rPr>
          <w:rFonts w:ascii="Source Sans Pro" w:hAnsi="Source Sans Pro"/>
          <w:sz w:val="24"/>
          <w:szCs w:val="24"/>
        </w:rPr>
        <w:t xml:space="preserve"> </w:t>
      </w:r>
      <w:r w:rsidRPr="004671AD">
        <w:rPr>
          <w:rFonts w:ascii="Source Sans Pro" w:hAnsi="Source Sans Pro"/>
          <w:sz w:val="24"/>
          <w:szCs w:val="24"/>
        </w:rPr>
        <w:t>ukończyły 55</w:t>
      </w:r>
      <w:r w:rsidR="00AE42DC" w:rsidRPr="004671AD">
        <w:rPr>
          <w:rFonts w:ascii="Source Sans Pro" w:hAnsi="Source Sans Pro"/>
          <w:sz w:val="24"/>
          <w:szCs w:val="24"/>
        </w:rPr>
        <w:t xml:space="preserve"> rok życia</w:t>
      </w:r>
      <w:r w:rsidRPr="004671AD">
        <w:rPr>
          <w:rFonts w:ascii="Source Sans Pro" w:hAnsi="Source Sans Pro"/>
          <w:sz w:val="24"/>
          <w:szCs w:val="24"/>
        </w:rPr>
        <w:t xml:space="preserve"> i nie ukończyły 70 r</w:t>
      </w:r>
      <w:r w:rsidR="004F3889" w:rsidRPr="004671AD">
        <w:rPr>
          <w:rFonts w:ascii="Source Sans Pro" w:hAnsi="Source Sans Pro"/>
          <w:sz w:val="24"/>
          <w:szCs w:val="24"/>
        </w:rPr>
        <w:t xml:space="preserve">oku </w:t>
      </w:r>
      <w:r w:rsidRPr="004671AD">
        <w:rPr>
          <w:rFonts w:ascii="Source Sans Pro" w:hAnsi="Source Sans Pro"/>
          <w:sz w:val="24"/>
          <w:szCs w:val="24"/>
        </w:rPr>
        <w:t>ż</w:t>
      </w:r>
      <w:r w:rsidR="004F3889" w:rsidRPr="004671AD">
        <w:rPr>
          <w:rFonts w:ascii="Source Sans Pro" w:hAnsi="Source Sans Pro"/>
          <w:sz w:val="24"/>
          <w:szCs w:val="24"/>
        </w:rPr>
        <w:t>ycia</w:t>
      </w:r>
      <w:r w:rsidRPr="004671AD">
        <w:rPr>
          <w:rFonts w:ascii="Source Sans Pro" w:hAnsi="Source Sans Pro"/>
          <w:sz w:val="24"/>
          <w:szCs w:val="24"/>
        </w:rPr>
        <w:t>)</w:t>
      </w:r>
    </w:p>
    <w:p w14:paraId="23FA7304" w14:textId="77777777" w:rsidR="00CD7D5B" w:rsidRPr="004671AD" w:rsidRDefault="00CD7D5B" w:rsidP="00AE42DC">
      <w:pPr>
        <w:spacing w:after="0" w:line="240" w:lineRule="auto"/>
        <w:ind w:firstLine="708"/>
        <w:rPr>
          <w:rFonts w:ascii="Source Sans Pro" w:hAnsi="Source Sans Pro"/>
          <w:sz w:val="24"/>
          <w:szCs w:val="24"/>
        </w:rPr>
      </w:pPr>
    </w:p>
    <w:p w14:paraId="648CDE86" w14:textId="0B4195CC" w:rsidR="00AE42DC" w:rsidRPr="004671AD" w:rsidRDefault="00AE42DC" w:rsidP="00913D55">
      <w:pPr>
        <w:spacing w:after="0" w:line="240" w:lineRule="auto"/>
        <w:ind w:firstLine="708"/>
        <w:rPr>
          <w:rFonts w:ascii="Source Sans Pro" w:hAnsi="Source Sans Pro"/>
          <w:sz w:val="24"/>
          <w:szCs w:val="24"/>
        </w:rPr>
      </w:pPr>
    </w:p>
    <w:p w14:paraId="6E1C61CA" w14:textId="6DDC8222" w:rsidR="00AE42DC" w:rsidRPr="004671AD" w:rsidRDefault="00802026" w:rsidP="00913D55">
      <w:pPr>
        <w:rPr>
          <w:rFonts w:ascii="Source Sans Pro" w:hAnsi="Source Sans Pro"/>
          <w:bCs/>
        </w:rPr>
      </w:pPr>
      <w:r w:rsidRPr="004671AD">
        <w:rPr>
          <w:rFonts w:ascii="Source Sans Pro" w:hAnsi="Source Sans Pro"/>
          <w:bCs/>
        </w:rPr>
        <w:t>Wniosek</w:t>
      </w:r>
      <w:r w:rsidR="00AE42DC" w:rsidRPr="004671AD">
        <w:rPr>
          <w:rFonts w:ascii="Source Sans Pro" w:hAnsi="Source Sans Pro"/>
          <w:bCs/>
        </w:rPr>
        <w:t xml:space="preserve"> należy wypełnić wielkimi literami.</w:t>
      </w:r>
      <w:r w:rsidRPr="004671AD">
        <w:rPr>
          <w:rFonts w:ascii="Source Sans Pro" w:hAnsi="Source Sans Pro"/>
          <w:bCs/>
        </w:rPr>
        <w:t xml:space="preserve"> Wniosek składa się podmiotowi zatrudniającemu.</w:t>
      </w:r>
    </w:p>
    <w:tbl>
      <w:tblPr>
        <w:tblW w:w="10065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75"/>
        <w:gridCol w:w="4990"/>
      </w:tblGrid>
      <w:tr w:rsidR="006641C5" w:rsidRPr="004671AD" w14:paraId="7AD3A73A" w14:textId="77777777" w:rsidTr="007106E2">
        <w:tc>
          <w:tcPr>
            <w:tcW w:w="10065" w:type="dxa"/>
            <w:gridSpan w:val="2"/>
            <w:shd w:val="clear" w:color="auto" w:fill="auto"/>
          </w:tcPr>
          <w:p w14:paraId="29BAB58D" w14:textId="0969C976" w:rsidR="006641C5" w:rsidRPr="004671AD" w:rsidRDefault="006641C5" w:rsidP="0017591C">
            <w:pPr>
              <w:pStyle w:val="Akapitzlist"/>
              <w:numPr>
                <w:ilvl w:val="0"/>
                <w:numId w:val="11"/>
              </w:numPr>
              <w:rPr>
                <w:rStyle w:val="Pogrubienie"/>
                <w:rFonts w:ascii="Source Sans Pro" w:hAnsi="Source Sans Pro"/>
              </w:rPr>
            </w:pPr>
            <w:r w:rsidRPr="004671AD">
              <w:rPr>
                <w:rStyle w:val="Pogrubienie"/>
                <w:rFonts w:ascii="Source Sans Pro" w:hAnsi="Source Sans Pro"/>
              </w:rPr>
              <w:t xml:space="preserve">Dane </w:t>
            </w:r>
            <w:r w:rsidR="007106E2" w:rsidRPr="004671AD">
              <w:rPr>
                <w:rStyle w:val="Pogrubienie"/>
                <w:rFonts w:ascii="Source Sans Pro" w:hAnsi="Source Sans Pro"/>
              </w:rPr>
              <w:t xml:space="preserve">osoby zatrudnionej </w:t>
            </w:r>
          </w:p>
        </w:tc>
      </w:tr>
      <w:tr w:rsidR="006641C5" w:rsidRPr="004671AD" w14:paraId="538D4F8B" w14:textId="77777777" w:rsidTr="00075556">
        <w:tc>
          <w:tcPr>
            <w:tcW w:w="5075" w:type="dxa"/>
          </w:tcPr>
          <w:p w14:paraId="24C36770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Imię (imiona)</w:t>
            </w:r>
          </w:p>
        </w:tc>
        <w:tc>
          <w:tcPr>
            <w:tcW w:w="4990" w:type="dxa"/>
          </w:tcPr>
          <w:p w14:paraId="776407D4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</w:p>
        </w:tc>
      </w:tr>
      <w:tr w:rsidR="006641C5" w:rsidRPr="004671AD" w14:paraId="5BA18ECC" w14:textId="77777777" w:rsidTr="00075556">
        <w:tc>
          <w:tcPr>
            <w:tcW w:w="5075" w:type="dxa"/>
          </w:tcPr>
          <w:p w14:paraId="6F316754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Nazwisko</w:t>
            </w:r>
          </w:p>
        </w:tc>
        <w:tc>
          <w:tcPr>
            <w:tcW w:w="4990" w:type="dxa"/>
          </w:tcPr>
          <w:p w14:paraId="5555E791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</w:p>
        </w:tc>
      </w:tr>
      <w:tr w:rsidR="006641C5" w:rsidRPr="004671AD" w14:paraId="368FC28B" w14:textId="77777777" w:rsidTr="00075556">
        <w:tc>
          <w:tcPr>
            <w:tcW w:w="5075" w:type="dxa"/>
          </w:tcPr>
          <w:p w14:paraId="5FF0223E" w14:textId="2A1ACEAC" w:rsidR="00573EE7" w:rsidRPr="004671AD" w:rsidRDefault="00A4493C" w:rsidP="00922E26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Numer PESEL, a</w:t>
            </w:r>
            <w:r w:rsidR="00913D55" w:rsidRPr="004671AD">
              <w:rPr>
                <w:rFonts w:ascii="Source Sans Pro" w:hAnsi="Source Sans Pro"/>
              </w:rPr>
              <w:t xml:space="preserve"> w</w:t>
            </w:r>
            <w:r w:rsidRPr="004671AD">
              <w:rPr>
                <w:rFonts w:ascii="Source Sans Pro" w:hAnsi="Source Sans Pro"/>
              </w:rPr>
              <w:t xml:space="preserve"> przypadku osób nieposiadających numeru PESEL data urodzenia</w:t>
            </w:r>
          </w:p>
        </w:tc>
        <w:tc>
          <w:tcPr>
            <w:tcW w:w="4990" w:type="dxa"/>
          </w:tcPr>
          <w:p w14:paraId="1A5E8136" w14:textId="77777777" w:rsidR="006641C5" w:rsidRPr="004671AD" w:rsidRDefault="006641C5" w:rsidP="00922E26">
            <w:pPr>
              <w:rPr>
                <w:rFonts w:ascii="Source Sans Pro" w:hAnsi="Source Sans Pro"/>
              </w:rPr>
            </w:pPr>
          </w:p>
        </w:tc>
      </w:tr>
      <w:tr w:rsidR="00AE42DC" w:rsidRPr="004671AD" w14:paraId="349CA845" w14:textId="77777777" w:rsidTr="00075556">
        <w:tc>
          <w:tcPr>
            <w:tcW w:w="5075" w:type="dxa"/>
          </w:tcPr>
          <w:p w14:paraId="3418A54A" w14:textId="273EF012" w:rsidR="00AE42DC" w:rsidRPr="004671AD" w:rsidRDefault="009C0D19" w:rsidP="00573EE7">
            <w:pPr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Seria i numer dowodu osobistego lub numer paszportu albo innego dokumentu potwierdzającego tożsamość w przypadku osób nieposiadających obywatelstwa polskiego</w:t>
            </w:r>
          </w:p>
        </w:tc>
        <w:tc>
          <w:tcPr>
            <w:tcW w:w="4990" w:type="dxa"/>
          </w:tcPr>
          <w:p w14:paraId="3089E180" w14:textId="77777777" w:rsidR="00AE42DC" w:rsidRPr="004671AD" w:rsidRDefault="00AE42DC" w:rsidP="00922E26">
            <w:pPr>
              <w:rPr>
                <w:rFonts w:ascii="Source Sans Pro" w:hAnsi="Source Sans Pro"/>
              </w:rPr>
            </w:pPr>
          </w:p>
        </w:tc>
      </w:tr>
      <w:tr w:rsidR="0017591C" w:rsidRPr="004671AD" w14:paraId="2189187D" w14:textId="77777777" w:rsidTr="007106E2">
        <w:trPr>
          <w:trHeight w:val="174"/>
        </w:trPr>
        <w:tc>
          <w:tcPr>
            <w:tcW w:w="10065" w:type="dxa"/>
            <w:gridSpan w:val="2"/>
          </w:tcPr>
          <w:p w14:paraId="2BF64385" w14:textId="3A3D0737" w:rsidR="0017591C" w:rsidRPr="004671AD" w:rsidRDefault="0017591C" w:rsidP="0017591C">
            <w:pPr>
              <w:pStyle w:val="Akapitzlist"/>
              <w:numPr>
                <w:ilvl w:val="0"/>
                <w:numId w:val="11"/>
              </w:numPr>
              <w:rPr>
                <w:rFonts w:ascii="Source Sans Pro" w:hAnsi="Source Sans Pro"/>
              </w:rPr>
            </w:pPr>
            <w:r w:rsidRPr="004671AD">
              <w:rPr>
                <w:rStyle w:val="Pogrubienie"/>
                <w:rFonts w:ascii="Source Sans Pro" w:hAnsi="Source Sans Pro"/>
              </w:rPr>
              <w:t>Nazwa podmiotu zatrudniającego</w:t>
            </w:r>
          </w:p>
        </w:tc>
      </w:tr>
      <w:tr w:rsidR="0017591C" w:rsidRPr="004671AD" w14:paraId="45D1EA5D" w14:textId="77777777" w:rsidTr="007106E2">
        <w:tc>
          <w:tcPr>
            <w:tcW w:w="10065" w:type="dxa"/>
            <w:gridSpan w:val="2"/>
          </w:tcPr>
          <w:p w14:paraId="17E4F684" w14:textId="77777777" w:rsidR="0017591C" w:rsidRPr="004671AD" w:rsidRDefault="0017591C" w:rsidP="00922E26">
            <w:pPr>
              <w:rPr>
                <w:rFonts w:ascii="Source Sans Pro" w:hAnsi="Source Sans Pro"/>
              </w:rPr>
            </w:pPr>
          </w:p>
        </w:tc>
      </w:tr>
      <w:tr w:rsidR="00572BC7" w:rsidRPr="004671AD" w14:paraId="183F9ABE" w14:textId="77777777" w:rsidTr="007106E2">
        <w:tc>
          <w:tcPr>
            <w:tcW w:w="10065" w:type="dxa"/>
            <w:gridSpan w:val="2"/>
          </w:tcPr>
          <w:p w14:paraId="19A2DE87" w14:textId="675207AD" w:rsidR="00572BC7" w:rsidRPr="004671AD" w:rsidRDefault="00AE42DC" w:rsidP="00B03D93">
            <w:pPr>
              <w:pStyle w:val="Akapitzlist"/>
              <w:numPr>
                <w:ilvl w:val="0"/>
                <w:numId w:val="11"/>
              </w:numPr>
              <w:rPr>
                <w:rFonts w:ascii="Source Sans Pro" w:hAnsi="Source Sans Pro"/>
                <w:b/>
              </w:rPr>
            </w:pPr>
            <w:r w:rsidRPr="004671AD">
              <w:rPr>
                <w:rFonts w:ascii="Source Sans Pro" w:hAnsi="Source Sans Pro"/>
                <w:b/>
              </w:rPr>
              <w:t>Oświadczenie</w:t>
            </w:r>
            <w:r w:rsidR="00572BC7" w:rsidRPr="004671AD">
              <w:rPr>
                <w:rFonts w:ascii="Source Sans Pro" w:hAnsi="Source Sans Pro"/>
                <w:b/>
              </w:rPr>
              <w:t xml:space="preserve"> </w:t>
            </w:r>
            <w:r w:rsidR="007106E2" w:rsidRPr="004671AD">
              <w:rPr>
                <w:rFonts w:ascii="Source Sans Pro" w:hAnsi="Source Sans Pro"/>
                <w:b/>
              </w:rPr>
              <w:t>osoby zatrudnionej</w:t>
            </w:r>
          </w:p>
        </w:tc>
      </w:tr>
      <w:tr w:rsidR="00572BC7" w:rsidRPr="004671AD" w14:paraId="01D07E99" w14:textId="77777777" w:rsidTr="007106E2">
        <w:tc>
          <w:tcPr>
            <w:tcW w:w="10065" w:type="dxa"/>
            <w:gridSpan w:val="2"/>
          </w:tcPr>
          <w:p w14:paraId="191F0AA8" w14:textId="6138C814" w:rsidR="00572BC7" w:rsidRPr="004671AD" w:rsidRDefault="00572BC7" w:rsidP="00436235">
            <w:pPr>
              <w:spacing w:before="240"/>
              <w:jc w:val="both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 xml:space="preserve">Na podstawie art. </w:t>
            </w:r>
            <w:r w:rsidR="00EC772C" w:rsidRPr="004671AD">
              <w:rPr>
                <w:rFonts w:ascii="Source Sans Pro" w:hAnsi="Source Sans Pro"/>
              </w:rPr>
              <w:t>15 u</w:t>
            </w:r>
            <w:r w:rsidRPr="004671AD">
              <w:rPr>
                <w:rFonts w:ascii="Source Sans Pro" w:hAnsi="Source Sans Pro"/>
              </w:rPr>
              <w:t xml:space="preserve">st. </w:t>
            </w:r>
            <w:r w:rsidR="00EC772C" w:rsidRPr="004671AD">
              <w:rPr>
                <w:rFonts w:ascii="Source Sans Pro" w:hAnsi="Source Sans Pro"/>
              </w:rPr>
              <w:t>2</w:t>
            </w:r>
            <w:r w:rsidRPr="004671AD">
              <w:rPr>
                <w:rFonts w:ascii="Source Sans Pro" w:hAnsi="Source Sans Pro"/>
              </w:rPr>
              <w:t xml:space="preserve"> ustawy z dnia 4 października 2018 r. o pracowniczych planach kapitałowych</w:t>
            </w:r>
            <w:r w:rsidR="00436235" w:rsidRPr="004671AD">
              <w:rPr>
                <w:rFonts w:ascii="Source Sans Pro" w:hAnsi="Source Sans Pro"/>
              </w:rPr>
              <w:br/>
            </w:r>
            <w:r w:rsidRPr="004671AD">
              <w:rPr>
                <w:rFonts w:ascii="Source Sans Pro" w:hAnsi="Source Sans Pro"/>
              </w:rPr>
              <w:t>(Dz. U. z 2018 r. poz. 2215</w:t>
            </w:r>
            <w:r w:rsidR="004D6964" w:rsidRPr="004671AD">
              <w:rPr>
                <w:rFonts w:ascii="Source Sans Pro" w:hAnsi="Source Sans Pro"/>
              </w:rPr>
              <w:t>,</w:t>
            </w:r>
            <w:r w:rsidRPr="004671AD">
              <w:rPr>
                <w:rFonts w:ascii="Source Sans Pro" w:hAnsi="Source Sans Pro"/>
              </w:rPr>
              <w:t xml:space="preserve"> </w:t>
            </w:r>
            <w:r w:rsidR="00496C0B" w:rsidRPr="004671AD">
              <w:rPr>
                <w:rFonts w:ascii="Source Sans Pro" w:hAnsi="Source Sans Pro"/>
              </w:rPr>
              <w:t>z</w:t>
            </w:r>
            <w:r w:rsidR="00436235" w:rsidRPr="004671AD">
              <w:rPr>
                <w:rFonts w:ascii="Source Sans Pro" w:hAnsi="Source Sans Pro"/>
              </w:rPr>
              <w:t xml:space="preserve"> </w:t>
            </w:r>
            <w:proofErr w:type="spellStart"/>
            <w:r w:rsidR="00436235" w:rsidRPr="004671AD">
              <w:rPr>
                <w:rFonts w:ascii="Source Sans Pro" w:hAnsi="Source Sans Pro"/>
              </w:rPr>
              <w:t>późn</w:t>
            </w:r>
            <w:proofErr w:type="spellEnd"/>
            <w:r w:rsidR="00436235" w:rsidRPr="004671AD">
              <w:rPr>
                <w:rFonts w:ascii="Source Sans Pro" w:hAnsi="Source Sans Pro"/>
              </w:rPr>
              <w:t>.</w:t>
            </w:r>
            <w:r w:rsidRPr="004671AD">
              <w:rPr>
                <w:rFonts w:ascii="Source Sans Pro" w:hAnsi="Source Sans Pro"/>
              </w:rPr>
              <w:t xml:space="preserve"> </w:t>
            </w:r>
            <w:r w:rsidR="004B0CDF" w:rsidRPr="004671AD">
              <w:rPr>
                <w:rFonts w:ascii="Source Sans Pro" w:hAnsi="Source Sans Pro"/>
              </w:rPr>
              <w:t>zm</w:t>
            </w:r>
            <w:r w:rsidRPr="004671AD">
              <w:rPr>
                <w:rFonts w:ascii="Source Sans Pro" w:hAnsi="Source Sans Pro"/>
              </w:rPr>
              <w:t>.)</w:t>
            </w:r>
            <w:r w:rsidR="00CB4077" w:rsidRPr="004671AD">
              <w:rPr>
                <w:rFonts w:ascii="Source Sans Pro" w:hAnsi="Source Sans Pro"/>
              </w:rPr>
              <w:t xml:space="preserve"> </w:t>
            </w:r>
            <w:r w:rsidR="007303CF" w:rsidRPr="004671AD">
              <w:rPr>
                <w:rFonts w:ascii="Source Sans Pro" w:hAnsi="Source Sans Pro"/>
              </w:rPr>
              <w:t xml:space="preserve">wnoszę </w:t>
            </w:r>
            <w:r w:rsidRPr="004671AD">
              <w:rPr>
                <w:rFonts w:ascii="Source Sans Pro" w:hAnsi="Source Sans Pro"/>
              </w:rPr>
              <w:t xml:space="preserve">o </w:t>
            </w:r>
            <w:r w:rsidR="00EC772C" w:rsidRPr="004671AD">
              <w:rPr>
                <w:rFonts w:ascii="Source Sans Pro" w:hAnsi="Source Sans Pro"/>
              </w:rPr>
              <w:t>zawarcie w moi</w:t>
            </w:r>
            <w:r w:rsidR="004671AD">
              <w:rPr>
                <w:rFonts w:ascii="Source Sans Pro" w:hAnsi="Source Sans Pro"/>
              </w:rPr>
              <w:t>m imieniu i na moją rzecz umowy</w:t>
            </w:r>
            <w:r w:rsidR="004671AD">
              <w:rPr>
                <w:rFonts w:ascii="Source Sans Pro" w:hAnsi="Source Sans Pro"/>
              </w:rPr>
              <w:br/>
            </w:r>
            <w:r w:rsidR="00EC772C" w:rsidRPr="004671AD">
              <w:rPr>
                <w:rFonts w:ascii="Source Sans Pro" w:hAnsi="Source Sans Pro"/>
              </w:rPr>
              <w:t>o prowadzenie PPK</w:t>
            </w:r>
            <w:r w:rsidRPr="004671AD">
              <w:rPr>
                <w:rFonts w:ascii="Source Sans Pro" w:hAnsi="Source Sans Pro"/>
              </w:rPr>
              <w:t>.</w:t>
            </w:r>
          </w:p>
          <w:p w14:paraId="2FF7D181" w14:textId="77777777" w:rsidR="00AE42DC" w:rsidRDefault="00AE42DC" w:rsidP="00436235">
            <w:pPr>
              <w:spacing w:before="240"/>
              <w:jc w:val="both"/>
              <w:rPr>
                <w:rFonts w:ascii="Source Sans Pro" w:hAnsi="Source Sans Pro"/>
              </w:rPr>
            </w:pPr>
          </w:p>
          <w:p w14:paraId="4202CED5" w14:textId="77777777" w:rsidR="004671AD" w:rsidRPr="004671AD" w:rsidRDefault="004671AD" w:rsidP="00436235">
            <w:pPr>
              <w:spacing w:before="240"/>
              <w:jc w:val="both"/>
              <w:rPr>
                <w:rFonts w:ascii="Source Sans Pro" w:hAnsi="Source Sans Pro"/>
              </w:rPr>
            </w:pPr>
          </w:p>
          <w:p w14:paraId="37C5C0E8" w14:textId="77777777" w:rsidR="004671AD" w:rsidRPr="004671AD" w:rsidRDefault="004671AD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…………………………………………………</w:t>
            </w:r>
          </w:p>
          <w:p w14:paraId="4961A783" w14:textId="158DDE97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data i podpis uczestnika PPK</w:t>
            </w:r>
          </w:p>
          <w:p w14:paraId="180ED108" w14:textId="0B5CBA0C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7F5A2084" w14:textId="3F9E7711" w:rsidR="00436235" w:rsidRDefault="00436235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388659ED" w14:textId="77777777" w:rsidR="004671AD" w:rsidRPr="004671AD" w:rsidRDefault="004671AD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3D4A9E9E" w14:textId="77777777" w:rsidR="00436235" w:rsidRPr="004671AD" w:rsidRDefault="00436235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</w:p>
          <w:p w14:paraId="0B75DA47" w14:textId="5649F666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>…………………………………………………</w:t>
            </w:r>
          </w:p>
          <w:p w14:paraId="6F69CD8D" w14:textId="790D9C81" w:rsidR="00AE42DC" w:rsidRPr="004671AD" w:rsidRDefault="00AE42DC" w:rsidP="004671AD">
            <w:pPr>
              <w:spacing w:after="0" w:line="240" w:lineRule="auto"/>
              <w:ind w:firstLine="4400"/>
              <w:jc w:val="center"/>
              <w:rPr>
                <w:rFonts w:ascii="Source Sans Pro" w:hAnsi="Source Sans Pro"/>
              </w:rPr>
            </w:pPr>
            <w:r w:rsidRPr="004671AD">
              <w:rPr>
                <w:rFonts w:ascii="Source Sans Pro" w:hAnsi="Source Sans Pro"/>
              </w:rPr>
              <w:t xml:space="preserve">data złożenia </w:t>
            </w:r>
            <w:r w:rsidR="0089437A" w:rsidRPr="004671AD">
              <w:rPr>
                <w:rFonts w:ascii="Source Sans Pro" w:hAnsi="Source Sans Pro"/>
              </w:rPr>
              <w:t>wniosku</w:t>
            </w:r>
            <w:r w:rsidRPr="004671AD">
              <w:rPr>
                <w:rFonts w:ascii="Source Sans Pro" w:hAnsi="Source Sans Pro"/>
              </w:rPr>
              <w:t xml:space="preserve"> podmiotowi zatrudniającemu</w:t>
            </w:r>
          </w:p>
          <w:p w14:paraId="0E5F8726" w14:textId="4EDC2AFB" w:rsidR="00EC3CD7" w:rsidRPr="004671AD" w:rsidRDefault="00EC3CD7" w:rsidP="00913D55">
            <w:pPr>
              <w:spacing w:after="0" w:line="240" w:lineRule="auto"/>
              <w:jc w:val="center"/>
              <w:rPr>
                <w:rFonts w:ascii="Source Sans Pro" w:hAnsi="Source Sans Pro"/>
              </w:rPr>
            </w:pPr>
          </w:p>
        </w:tc>
      </w:tr>
    </w:tbl>
    <w:p w14:paraId="18CFB9FE" w14:textId="4780AD62" w:rsidR="00561976" w:rsidRPr="004671AD" w:rsidRDefault="00561976" w:rsidP="000B6FA3">
      <w:pPr>
        <w:autoSpaceDE w:val="0"/>
        <w:autoSpaceDN w:val="0"/>
        <w:adjustRightInd w:val="0"/>
        <w:spacing w:after="0" w:line="240" w:lineRule="auto"/>
        <w:rPr>
          <w:rFonts w:ascii="Source Sans Pro" w:hAnsi="Source Sans Pro" w:cs="Times New Roman"/>
          <w:sz w:val="20"/>
          <w:szCs w:val="20"/>
        </w:rPr>
      </w:pPr>
    </w:p>
    <w:sectPr w:rsidR="00561976" w:rsidRPr="004671AD" w:rsidSect="00EE236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44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661B13" w14:textId="77777777" w:rsidR="00E9604D" w:rsidRDefault="00E9604D" w:rsidP="0035323F">
      <w:pPr>
        <w:spacing w:after="0" w:line="240" w:lineRule="auto"/>
      </w:pPr>
      <w:r>
        <w:separator/>
      </w:r>
    </w:p>
  </w:endnote>
  <w:endnote w:type="continuationSeparator" w:id="0">
    <w:p w14:paraId="5E35D7CE" w14:textId="77777777" w:rsidR="00E9604D" w:rsidRDefault="00E9604D" w:rsidP="0035323F">
      <w:pPr>
        <w:spacing w:after="0" w:line="240" w:lineRule="auto"/>
      </w:pPr>
      <w:r>
        <w:continuationSeparator/>
      </w:r>
    </w:p>
  </w:endnote>
  <w:endnote w:type="continuationNotice" w:id="1">
    <w:p w14:paraId="180EA8E2" w14:textId="77777777" w:rsidR="00E9604D" w:rsidRDefault="00E9604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Source Sans Pro">
    <w:panose1 w:val="020B0503030403020204"/>
    <w:charset w:val="EE"/>
    <w:family w:val="swiss"/>
    <w:pitch w:val="variable"/>
    <w:sig w:usb0="600002F7" w:usb1="02000001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E6D94CB" w14:textId="77777777" w:rsidR="00436A4C" w:rsidRDefault="00436A4C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51EB8E1" w14:textId="50F7C70B" w:rsidR="00BF514A" w:rsidRPr="00436A4C" w:rsidRDefault="00436A4C" w:rsidP="00436A4C">
    <w:pPr>
      <w:spacing w:after="0" w:line="240" w:lineRule="auto"/>
      <w:rPr>
        <w:rFonts w:ascii="Source Sans Pro" w:eastAsia="Times New Roman" w:hAnsi="Source Sans Pro" w:cs="Times New Roman"/>
        <w:b/>
        <w:color w:val="2F5496"/>
        <w:sz w:val="20"/>
        <w:szCs w:val="20"/>
      </w:rPr>
    </w:pPr>
    <w:r w:rsidRPr="00436A4C">
      <w:rPr>
        <w:rFonts w:ascii="Source Sans Pro" w:eastAsia="Times New Roman" w:hAnsi="Source Sans Pro" w:cs="Times New Roman"/>
        <w:b/>
        <w:color w:val="555555"/>
        <w:sz w:val="20"/>
        <w:szCs w:val="20"/>
        <w:lang w:eastAsia="pl-PL"/>
      </w:rPr>
      <w:t>Dowiedz się więcej na temat PPK w TFI PZU: www.emerytura.pzu.pl, numer infolinii: 22 640 05 55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2DC5D22" w14:textId="77777777" w:rsidR="00436A4C" w:rsidRDefault="00436A4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41F0CA" w14:textId="77777777" w:rsidR="00E9604D" w:rsidRDefault="00E9604D" w:rsidP="0035323F">
      <w:pPr>
        <w:spacing w:after="0" w:line="240" w:lineRule="auto"/>
      </w:pPr>
      <w:r>
        <w:separator/>
      </w:r>
    </w:p>
  </w:footnote>
  <w:footnote w:type="continuationSeparator" w:id="0">
    <w:p w14:paraId="240220EA" w14:textId="77777777" w:rsidR="00E9604D" w:rsidRDefault="00E9604D" w:rsidP="0035323F">
      <w:pPr>
        <w:spacing w:after="0" w:line="240" w:lineRule="auto"/>
      </w:pPr>
      <w:r>
        <w:continuationSeparator/>
      </w:r>
    </w:p>
  </w:footnote>
  <w:footnote w:type="continuationNotice" w:id="1">
    <w:p w14:paraId="4A9D520E" w14:textId="77777777" w:rsidR="00E9604D" w:rsidRDefault="00E9604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D85BFAD" w14:textId="77777777" w:rsidR="00436A4C" w:rsidRDefault="00436A4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F29CCDF" w14:textId="77777777" w:rsidR="00436A4C" w:rsidRDefault="00436A4C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B9A7A59" w14:textId="77777777" w:rsidR="00436A4C" w:rsidRDefault="00436A4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37DAD"/>
    <w:multiLevelType w:val="hybridMultilevel"/>
    <w:tmpl w:val="0AAEF5E4"/>
    <w:lvl w:ilvl="0" w:tplc="012672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B051A0"/>
    <w:multiLevelType w:val="hybridMultilevel"/>
    <w:tmpl w:val="F704F7AA"/>
    <w:lvl w:ilvl="0" w:tplc="272AECB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1184E59"/>
    <w:multiLevelType w:val="hybridMultilevel"/>
    <w:tmpl w:val="D8583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F2731F6"/>
    <w:multiLevelType w:val="hybridMultilevel"/>
    <w:tmpl w:val="8CAAB9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0A33C3"/>
    <w:multiLevelType w:val="hybridMultilevel"/>
    <w:tmpl w:val="A4922356"/>
    <w:lvl w:ilvl="0" w:tplc="14427C8A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406D601C"/>
    <w:multiLevelType w:val="hybridMultilevel"/>
    <w:tmpl w:val="A2F63B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5223BED"/>
    <w:multiLevelType w:val="hybridMultilevel"/>
    <w:tmpl w:val="D03C0EB8"/>
    <w:lvl w:ilvl="0" w:tplc="E3A61346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7884F1A"/>
    <w:multiLevelType w:val="hybridMultilevel"/>
    <w:tmpl w:val="A3742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01E2F9E"/>
    <w:multiLevelType w:val="hybridMultilevel"/>
    <w:tmpl w:val="BA68B820"/>
    <w:lvl w:ilvl="0" w:tplc="70028F0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8E85E54"/>
    <w:multiLevelType w:val="hybridMultilevel"/>
    <w:tmpl w:val="8EE6B4DC"/>
    <w:lvl w:ilvl="0" w:tplc="05AAAE10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  <w:sz w:val="40"/>
        <w:szCs w:val="4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752583C"/>
    <w:multiLevelType w:val="hybridMultilevel"/>
    <w:tmpl w:val="C4B26A92"/>
    <w:lvl w:ilvl="0" w:tplc="6D9EE6D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FE55351"/>
    <w:multiLevelType w:val="hybridMultilevel"/>
    <w:tmpl w:val="4410785C"/>
    <w:lvl w:ilvl="0" w:tplc="8754080E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7FE96BFC"/>
    <w:multiLevelType w:val="hybridMultilevel"/>
    <w:tmpl w:val="E0943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11"/>
  </w:num>
  <w:num w:numId="6">
    <w:abstractNumId w:val="8"/>
  </w:num>
  <w:num w:numId="7">
    <w:abstractNumId w:val="3"/>
  </w:num>
  <w:num w:numId="8">
    <w:abstractNumId w:val="12"/>
  </w:num>
  <w:num w:numId="9">
    <w:abstractNumId w:val="7"/>
  </w:num>
  <w:num w:numId="10">
    <w:abstractNumId w:val="2"/>
  </w:num>
  <w:num w:numId="11">
    <w:abstractNumId w:val="4"/>
  </w:num>
  <w:num w:numId="12">
    <w:abstractNumId w:val="5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0710"/>
    <w:rsid w:val="00075556"/>
    <w:rsid w:val="00083D99"/>
    <w:rsid w:val="000A35BB"/>
    <w:rsid w:val="000B6FA3"/>
    <w:rsid w:val="000D2DDB"/>
    <w:rsid w:val="0015501E"/>
    <w:rsid w:val="001628A4"/>
    <w:rsid w:val="001742E6"/>
    <w:rsid w:val="0017591C"/>
    <w:rsid w:val="001A5CC7"/>
    <w:rsid w:val="001F31B9"/>
    <w:rsid w:val="0021383B"/>
    <w:rsid w:val="00287A77"/>
    <w:rsid w:val="002A2D84"/>
    <w:rsid w:val="0035323F"/>
    <w:rsid w:val="0039335C"/>
    <w:rsid w:val="00397C1F"/>
    <w:rsid w:val="003A4622"/>
    <w:rsid w:val="00402F4F"/>
    <w:rsid w:val="0041227E"/>
    <w:rsid w:val="004328DB"/>
    <w:rsid w:val="00436235"/>
    <w:rsid w:val="00436A4C"/>
    <w:rsid w:val="004671AD"/>
    <w:rsid w:val="0047223F"/>
    <w:rsid w:val="00480710"/>
    <w:rsid w:val="00496C0B"/>
    <w:rsid w:val="004976C8"/>
    <w:rsid w:val="004B0CDF"/>
    <w:rsid w:val="004B5BAF"/>
    <w:rsid w:val="004C1828"/>
    <w:rsid w:val="004D6964"/>
    <w:rsid w:val="004F3889"/>
    <w:rsid w:val="005344A8"/>
    <w:rsid w:val="00561976"/>
    <w:rsid w:val="00571AB2"/>
    <w:rsid w:val="00572BC7"/>
    <w:rsid w:val="00573EE7"/>
    <w:rsid w:val="005924CE"/>
    <w:rsid w:val="005E1DB3"/>
    <w:rsid w:val="00610E4D"/>
    <w:rsid w:val="00655A7B"/>
    <w:rsid w:val="006641C5"/>
    <w:rsid w:val="006857E9"/>
    <w:rsid w:val="006A4DA4"/>
    <w:rsid w:val="006F3F31"/>
    <w:rsid w:val="00704490"/>
    <w:rsid w:val="007106E2"/>
    <w:rsid w:val="00724AE6"/>
    <w:rsid w:val="007303CF"/>
    <w:rsid w:val="00733D5E"/>
    <w:rsid w:val="00776F02"/>
    <w:rsid w:val="007A7C08"/>
    <w:rsid w:val="007D01DC"/>
    <w:rsid w:val="007D46C1"/>
    <w:rsid w:val="007E2A30"/>
    <w:rsid w:val="00802026"/>
    <w:rsid w:val="00832645"/>
    <w:rsid w:val="008639E6"/>
    <w:rsid w:val="008811A1"/>
    <w:rsid w:val="00883A45"/>
    <w:rsid w:val="00885C36"/>
    <w:rsid w:val="0089437A"/>
    <w:rsid w:val="00894FB0"/>
    <w:rsid w:val="008B499E"/>
    <w:rsid w:val="008C1F86"/>
    <w:rsid w:val="008F5DB8"/>
    <w:rsid w:val="00907A4A"/>
    <w:rsid w:val="00913D55"/>
    <w:rsid w:val="0098058B"/>
    <w:rsid w:val="009C0D19"/>
    <w:rsid w:val="009D2F0A"/>
    <w:rsid w:val="009D4B4A"/>
    <w:rsid w:val="009E3AC8"/>
    <w:rsid w:val="009E548A"/>
    <w:rsid w:val="00A05141"/>
    <w:rsid w:val="00A4493C"/>
    <w:rsid w:val="00A71C44"/>
    <w:rsid w:val="00AD04A1"/>
    <w:rsid w:val="00AE3FB5"/>
    <w:rsid w:val="00AE42DC"/>
    <w:rsid w:val="00AE7D63"/>
    <w:rsid w:val="00AF76AD"/>
    <w:rsid w:val="00B03D93"/>
    <w:rsid w:val="00B06412"/>
    <w:rsid w:val="00B22DBC"/>
    <w:rsid w:val="00B23AF1"/>
    <w:rsid w:val="00B350EB"/>
    <w:rsid w:val="00B40CE0"/>
    <w:rsid w:val="00B40E6F"/>
    <w:rsid w:val="00B72674"/>
    <w:rsid w:val="00BD5015"/>
    <w:rsid w:val="00BE73C7"/>
    <w:rsid w:val="00BF514A"/>
    <w:rsid w:val="00C11FAC"/>
    <w:rsid w:val="00C32181"/>
    <w:rsid w:val="00C42587"/>
    <w:rsid w:val="00CB1F8A"/>
    <w:rsid w:val="00CB4077"/>
    <w:rsid w:val="00CD7D5B"/>
    <w:rsid w:val="00CF64EB"/>
    <w:rsid w:val="00D83F5C"/>
    <w:rsid w:val="00DA0563"/>
    <w:rsid w:val="00DC724F"/>
    <w:rsid w:val="00DD7FE5"/>
    <w:rsid w:val="00E0350D"/>
    <w:rsid w:val="00E3369E"/>
    <w:rsid w:val="00E41857"/>
    <w:rsid w:val="00E522F6"/>
    <w:rsid w:val="00E6641D"/>
    <w:rsid w:val="00E82D11"/>
    <w:rsid w:val="00E9604D"/>
    <w:rsid w:val="00EB1BDB"/>
    <w:rsid w:val="00EC3CD7"/>
    <w:rsid w:val="00EC772C"/>
    <w:rsid w:val="00EE03B5"/>
    <w:rsid w:val="00EE2369"/>
    <w:rsid w:val="00F12451"/>
    <w:rsid w:val="00F1431C"/>
    <w:rsid w:val="00F30FDC"/>
    <w:rsid w:val="00F424CE"/>
    <w:rsid w:val="00F77DBB"/>
    <w:rsid w:val="00FE21F2"/>
    <w:rsid w:val="00FF1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1504E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character" w:styleId="Pogrubienie">
    <w:name w:val="Strong"/>
    <w:uiPriority w:val="99"/>
    <w:qFormat/>
    <w:rsid w:val="006641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3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3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3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B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D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D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4D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D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DA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E4D"/>
  </w:style>
  <w:style w:type="paragraph" w:styleId="Stopka">
    <w:name w:val="footer"/>
    <w:basedOn w:val="Normalny"/>
    <w:link w:val="Stopka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0E4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40E6F"/>
    <w:pPr>
      <w:ind w:left="720"/>
      <w:contextualSpacing/>
    </w:pPr>
  </w:style>
  <w:style w:type="character" w:styleId="Pogrubienie">
    <w:name w:val="Strong"/>
    <w:uiPriority w:val="99"/>
    <w:qFormat/>
    <w:rsid w:val="006641C5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5323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5323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5323F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72B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72BC7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A4DA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A4DA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A4DA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A4DA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A4DA4"/>
    <w:rPr>
      <w:b/>
      <w:bCs/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10E4D"/>
  </w:style>
  <w:style w:type="paragraph" w:styleId="Stopka">
    <w:name w:val="footer"/>
    <w:basedOn w:val="Normalny"/>
    <w:link w:val="StopkaZnak"/>
    <w:uiPriority w:val="99"/>
    <w:unhideWhenUsed/>
    <w:rsid w:val="00610E4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10E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E50F5A-5E0B-4285-BF8C-FACB086FC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customNormal</Template>
  <TotalTime>0</TotalTime>
  <Pages>1</Pages>
  <Words>132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2020-09-14T12:03:00Z</dcterms:created>
  <dcterms:modified xsi:type="dcterms:W3CDTF">2020-09-14T12:03:00Z</dcterms:modified>
</cp:coreProperties>
</file>